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  <w:bookmarkStart w:id="0" w:name="_GoBack"/>
            <w:bookmarkEnd w:id="0"/>
          </w:p>
        </w:tc>
      </w:tr>
      <w:tr w:rsidR="002C145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A729E46" wp14:editId="6A2E95DB">
                  <wp:extent cx="4267200" cy="3200400"/>
                  <wp:effectExtent l="19050" t="1905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2B005F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>
              <w:tab/>
              <w:t>View of drive point wells GSI-DC-01A and GSI-</w:t>
            </w:r>
            <w:r w:rsidR="00C85D3D">
              <w:t>DC-01B. Photo taken on March 18, 2015</w:t>
            </w:r>
            <w:r>
              <w:t>.</w:t>
            </w:r>
          </w:p>
        </w:tc>
      </w:tr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396335A" wp14:editId="643CF43C">
                  <wp:extent cx="4267200" cy="3200400"/>
                  <wp:effectExtent l="19050" t="1905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 xml:space="preserve">View of drive point wells GSI-DC-02A and GSI-DC-02B. Photo </w:t>
            </w:r>
            <w:r w:rsidR="00F10E84">
              <w:t>taken on March 18, 2015</w:t>
            </w:r>
            <w:r>
              <w:t>.</w:t>
            </w:r>
          </w:p>
        </w:tc>
      </w:tr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4BAF74F" wp14:editId="43AE84B7">
                  <wp:extent cx="4267200" cy="3200400"/>
                  <wp:effectExtent l="19050" t="1905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1A02EA">
              <w:t>General l</w:t>
            </w:r>
            <w:r w:rsidR="00360C0F">
              <w:t>ocation</w:t>
            </w:r>
            <w:r>
              <w:t xml:space="preserve"> of drive point wells GSI-DC-03A and GSI-</w:t>
            </w:r>
            <w:r w:rsidR="00882388">
              <w:t>DC-03B. Photo taken on March</w:t>
            </w:r>
            <w:r w:rsidR="002B005F">
              <w:t> </w:t>
            </w:r>
            <w:r w:rsidR="00360C0F">
              <w:t>20</w:t>
            </w:r>
            <w:r w:rsidR="00882388">
              <w:t>, 2015</w:t>
            </w:r>
            <w:r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</w:t>
            </w:r>
            <w:r w:rsidR="001A02EA">
              <w:t>ated</w:t>
            </w:r>
            <w:r w:rsidR="00360C0F">
              <w:t xml:space="preserve"> of ice. </w:t>
            </w: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1A02EA">
              <w:t>General l</w:t>
            </w:r>
            <w:r w:rsidR="00360C0F">
              <w:t>ocation</w:t>
            </w:r>
            <w:r>
              <w:t xml:space="preserve"> of drive point wells GSI-DC-05A and GSI-</w:t>
            </w:r>
            <w:r w:rsidR="00882388">
              <w:t>DC-05B. Photo taken on March</w:t>
            </w:r>
            <w:r w:rsidR="002B005F">
              <w:t> </w:t>
            </w:r>
            <w:r w:rsidR="00360C0F">
              <w:t>20</w:t>
            </w:r>
            <w:r w:rsidR="00882388">
              <w:t>, 2015</w:t>
            </w:r>
            <w:r w:rsidR="00B472F1"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</w:t>
            </w:r>
            <w:r w:rsidR="001A02EA">
              <w:t>ated</w:t>
            </w:r>
            <w:r w:rsidR="00360C0F">
              <w:t xml:space="preserve"> ice.</w:t>
            </w:r>
          </w:p>
        </w:tc>
      </w:tr>
      <w:tr w:rsidR="00E22C7E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  <w:t>Location</w:t>
            </w:r>
            <w:r>
              <w:t xml:space="preserve"> of drive point wells GSI-DC-06A and GSI-D</w:t>
            </w:r>
            <w:r w:rsidR="00C85D3D">
              <w:t>C-06B. Photo taken on March 19, 2015</w:t>
            </w:r>
            <w:r w:rsidR="00222245"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accumula</w:t>
            </w:r>
            <w:r w:rsidR="001A02EA">
              <w:t>ted</w:t>
            </w:r>
            <w:r w:rsidR="00360C0F">
              <w:t xml:space="preserve"> ice.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1A02EA">
              <w:t>General l</w:t>
            </w:r>
            <w:r w:rsidR="00360C0F">
              <w:t>ocation</w:t>
            </w:r>
            <w:r>
              <w:t xml:space="preserve"> of drive point wells GSI-DC-07A and GSI-D</w:t>
            </w:r>
            <w:r w:rsidR="00C85D3D">
              <w:t>C-07B. Photo taken on March</w:t>
            </w:r>
            <w:r w:rsidR="002B005F">
              <w:t> </w:t>
            </w:r>
            <w:r w:rsidR="00C85D3D">
              <w:t>19, 2015</w:t>
            </w:r>
            <w:r w:rsidR="00360C0F">
              <w:t xml:space="preserve">. Drive point wells </w:t>
            </w:r>
            <w:r w:rsidR="001A02EA">
              <w:t xml:space="preserve">are </w:t>
            </w:r>
            <w:r w:rsidR="00360C0F">
              <w:t>frozen beneath accumula</w:t>
            </w:r>
            <w:r w:rsidR="001A02EA">
              <w:t xml:space="preserve">ted </w:t>
            </w:r>
            <w:r w:rsidR="00360C0F">
              <w:t>ice.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1A02EA">
              <w:t>General l</w:t>
            </w:r>
            <w:r w:rsidR="00360C0F">
              <w:t>ocation</w:t>
            </w:r>
            <w:r>
              <w:t xml:space="preserve"> of drive point wells GSI-DC-08A and GSI-D</w:t>
            </w:r>
            <w:r w:rsidR="00C85D3D">
              <w:t>C-08B. Photo taken on March</w:t>
            </w:r>
            <w:r w:rsidR="002B005F">
              <w:t> </w:t>
            </w:r>
            <w:r w:rsidR="00C85D3D">
              <w:t>19, 2015</w:t>
            </w:r>
            <w:r w:rsidR="00B472F1"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accumula</w:t>
            </w:r>
            <w:r w:rsidR="001A02EA">
              <w:t>ted</w:t>
            </w:r>
            <w:r w:rsidR="00360C0F">
              <w:t xml:space="preserve"> ice.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E09D19" wp14:editId="1BF78959">
                  <wp:extent cx="4267200" cy="3200400"/>
                  <wp:effectExtent l="19050" t="1905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 w:rsidR="00360C0F">
              <w:t xml:space="preserve"> </w:t>
            </w:r>
            <w:r w:rsidR="00360C0F">
              <w:tab/>
            </w:r>
            <w:r w:rsidR="001A02EA">
              <w:t>General l</w:t>
            </w:r>
            <w:r w:rsidR="00360C0F">
              <w:t xml:space="preserve">ocation </w:t>
            </w:r>
            <w:r>
              <w:t>of drive point wells GSI-DC-09A and GSI-D</w:t>
            </w:r>
            <w:r w:rsidR="00C85D3D">
              <w:t>C-09B. Photo taken on March</w:t>
            </w:r>
            <w:r w:rsidR="002B005F">
              <w:t> </w:t>
            </w:r>
            <w:r w:rsidR="00C85D3D">
              <w:t>19, 2015</w:t>
            </w:r>
            <w:r>
              <w:t>.</w:t>
            </w:r>
            <w:r w:rsidR="00360C0F">
              <w:t xml:space="preserve"> Drive point wells </w:t>
            </w:r>
            <w:r w:rsidR="001A02EA">
              <w:t xml:space="preserve">are </w:t>
            </w:r>
            <w:r w:rsidR="00360C0F">
              <w:t>frozen beneath accumulat</w:t>
            </w:r>
            <w:r w:rsidR="001A02EA">
              <w:t>ed</w:t>
            </w:r>
            <w:r w:rsidR="00360C0F">
              <w:t xml:space="preserve"> ice.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EAA3F09" wp14:editId="244102B5">
                  <wp:extent cx="4267200" cy="3200400"/>
                  <wp:effectExtent l="19050" t="1905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wells GSI-DC-10A and GSI-D</w:t>
            </w:r>
            <w:r w:rsidR="00C85D3D">
              <w:t>C-10B. Photo taken on March 19</w:t>
            </w:r>
            <w:r>
              <w:t xml:space="preserve">, </w:t>
            </w:r>
            <w:r w:rsidR="00C85D3D">
              <w:t>2015</w:t>
            </w:r>
            <w:r w:rsidR="00B472F1"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94FC54" wp14:editId="34A11575">
                  <wp:extent cx="4267200" cy="3200400"/>
                  <wp:effectExtent l="19050" t="1905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 w:rsidR="00886249">
              <w:t xml:space="preserve"> </w:t>
            </w:r>
            <w:r w:rsidR="00886249">
              <w:tab/>
            </w:r>
            <w:r>
              <w:t>View of drive point well GSI-</w:t>
            </w:r>
            <w:r w:rsidR="00F10E84">
              <w:t>HA-01A. Photo taken on March 18, 2015</w:t>
            </w:r>
            <w:r w:rsidR="00B472F1"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 w:rsidR="00886249">
              <w:t xml:space="preserve"> </w:t>
            </w:r>
            <w:r w:rsidR="00886249">
              <w:tab/>
            </w:r>
            <w:r>
              <w:t>View of drive point well GSI-</w:t>
            </w:r>
            <w:r w:rsidR="00F10E84">
              <w:t>HA-02A. Photo taken on March 18, 2015</w:t>
            </w:r>
            <w:r>
              <w:t>.</w:t>
            </w:r>
          </w:p>
        </w:tc>
      </w:tr>
      <w:tr w:rsidR="00421949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  <w:p w:rsidR="00886249" w:rsidRPr="0079532B" w:rsidRDefault="008862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F9370B2" wp14:editId="3657354E">
                  <wp:extent cx="4267200" cy="3200400"/>
                  <wp:effectExtent l="19050" t="1905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GSI-HA-03A. Photo taken</w:t>
            </w:r>
            <w:r w:rsidR="00F10E84">
              <w:t xml:space="preserve"> on March 18, 2015</w:t>
            </w:r>
            <w:r>
              <w:t>.</w:t>
            </w:r>
          </w:p>
        </w:tc>
      </w:tr>
      <w:tr w:rsidR="00421949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8A279F" w:rsidRDefault="008A279F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p w:rsidR="00886249" w:rsidRDefault="00886249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E63F6E9" wp14:editId="4C0410E0">
                  <wp:extent cx="4267200" cy="3200400"/>
                  <wp:effectExtent l="19050" t="1905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</w:t>
            </w:r>
            <w:r w:rsidR="00F10E84">
              <w:t>HA-04A. Photo taken on March 18,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69F7ED" wp14:editId="4259285F">
                  <wp:extent cx="4267200" cy="3200400"/>
                  <wp:effectExtent l="19050" t="1905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drive point well GSI-</w:t>
            </w:r>
            <w:r w:rsidR="00F10E84">
              <w:t>HA-05A. Photo taken on March 18, 2015</w:t>
            </w:r>
            <w:r w:rsidR="00B472F1"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C46333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CEE66A9" wp14:editId="20E52BF3">
                  <wp:extent cx="4266000" cy="3199500"/>
                  <wp:effectExtent l="19050" t="19050" r="127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15</w:t>
            </w:r>
            <w:r w:rsidRPr="00342FC6">
              <w:rPr>
                <w:b/>
              </w:rPr>
              <w:t>:</w:t>
            </w:r>
            <w:r>
              <w:t xml:space="preserve">  View of well M</w:t>
            </w:r>
            <w:r w:rsidR="009D6547">
              <w:t>W09-15. Photo taken on March 18,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432F949" wp14:editId="12925A69">
                  <wp:extent cx="4267200" cy="3200400"/>
                  <wp:effectExtent l="19050" t="1905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16</w:t>
            </w:r>
            <w:r w:rsidRPr="00342FC6">
              <w:rPr>
                <w:b/>
              </w:rPr>
              <w:t>:</w:t>
            </w:r>
            <w:r w:rsidR="00770E76">
              <w:t xml:space="preserve"> </w:t>
            </w:r>
            <w:r w:rsidR="00770E76">
              <w:tab/>
              <w:t xml:space="preserve">View of </w:t>
            </w:r>
            <w:r>
              <w:t>well M</w:t>
            </w:r>
            <w:r w:rsidR="00882388">
              <w:t>W09-16. Photo taken on March</w:t>
            </w:r>
            <w:r w:rsidR="00360C0F">
              <w:t xml:space="preserve"> 20</w:t>
            </w:r>
            <w:r w:rsidR="00882388">
              <w:t>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5E8AA2" wp14:editId="23F97199">
                  <wp:extent cx="4267200" cy="3200400"/>
                  <wp:effectExtent l="19050" t="1905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</w:t>
            </w:r>
            <w:r w:rsidR="00C85D3D">
              <w:t>W09-17. Photo taken on March 20, 2015</w:t>
            </w:r>
            <w:r w:rsidR="00B472F1"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DB1B86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076645" wp14:editId="08EB59E2">
                  <wp:extent cx="4267200" cy="3200400"/>
                  <wp:effectExtent l="19050" t="1905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</w:t>
            </w:r>
            <w:r w:rsidR="00DB1B86">
              <w:t>W09-18. Photo taken on March 18,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E1A018B" wp14:editId="16B9E905">
                  <wp:extent cx="4267200" cy="3200400"/>
                  <wp:effectExtent l="19050" t="1905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19</w:t>
            </w:r>
            <w:r w:rsidRPr="00342FC6">
              <w:rPr>
                <w:b/>
              </w:rPr>
              <w:t>:</w:t>
            </w:r>
            <w:r>
              <w:t xml:space="preserve">  View of well M</w:t>
            </w:r>
            <w:r w:rsidR="00882388">
              <w:t>W09-19. Photo taken on March</w:t>
            </w:r>
            <w:r w:rsidR="00360C0F">
              <w:t xml:space="preserve"> 20</w:t>
            </w:r>
            <w:r w:rsidR="00882388">
              <w:t>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744547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</w:t>
            </w:r>
            <w:r w:rsidR="00B472F1">
              <w:t xml:space="preserve"> </w:t>
            </w:r>
            <w:r>
              <w:t>well</w:t>
            </w:r>
            <w:r w:rsidR="00B472F1">
              <w:t xml:space="preserve"> </w:t>
            </w:r>
            <w:r>
              <w:t>CH-P-13</w:t>
            </w:r>
            <w:r w:rsidR="00882388">
              <w:t>-01/10. Photo taken on March</w:t>
            </w:r>
            <w:r w:rsidR="00360C0F">
              <w:t xml:space="preserve"> 20</w:t>
            </w:r>
            <w:r w:rsidR="00882388">
              <w:t>, 2015</w:t>
            </w:r>
            <w:r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pageBreakBefore/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21</w:t>
            </w:r>
            <w:r w:rsidR="00744547" w:rsidRPr="00342FC6">
              <w:rPr>
                <w:b/>
              </w:rPr>
              <w:t>:</w:t>
            </w:r>
            <w:r w:rsidR="00744547">
              <w:t xml:space="preserve"> </w:t>
            </w:r>
            <w:r w:rsidR="00744547">
              <w:tab/>
            </w:r>
            <w:r>
              <w:t>View of well CH-P-13-03/50. Photo taken on March 19, 2015.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22</w:t>
            </w:r>
            <w:r w:rsidR="00744547" w:rsidRPr="00342FC6">
              <w:rPr>
                <w:b/>
              </w:rPr>
              <w:t>:</w:t>
            </w:r>
            <w:r w:rsidR="00744547">
              <w:t xml:space="preserve"> </w:t>
            </w:r>
            <w:r w:rsidR="00744547">
              <w:tab/>
            </w:r>
            <w:r>
              <w:t>View of well CH-P-13-04/10. Photo taken on March 19, 2015.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p w:rsidR="00C46333" w:rsidRDefault="00C46333" w:rsidP="005B789F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FB59903" wp14:editId="34BBDC16">
                  <wp:extent cx="4267200" cy="3200400"/>
                  <wp:effectExtent l="19050" t="1905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="006D477B" w:rsidRPr="00342FC6">
              <w:rPr>
                <w:b/>
              </w:rPr>
              <w:t>:</w:t>
            </w:r>
            <w:r w:rsidR="006D477B">
              <w:t xml:space="preserve">  View of well CH-P-13</w:t>
            </w:r>
            <w:r w:rsidR="00C85D3D">
              <w:t>-05/50. Photo taken on March 20, 2015</w:t>
            </w:r>
            <w:r w:rsidR="006D477B"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79532B" w:rsidRDefault="00C46333" w:rsidP="00F6224C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C46333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7D283A4" wp14:editId="0210EC72">
                  <wp:extent cx="4266000" cy="3199500"/>
                  <wp:effectExtent l="19050" t="19050" r="1270" b="127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 xml:space="preserve">View of well </w:t>
            </w:r>
            <w:r w:rsidR="009D6547">
              <w:t>GLL07-01. Photo taken on March 18, 2015</w:t>
            </w:r>
            <w:r w:rsidR="006D477B">
              <w:t>.</w:t>
            </w:r>
          </w:p>
        </w:tc>
      </w:tr>
      <w:tr w:rsidR="00C46333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Default="00C46333" w:rsidP="00F6224C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44A6E1" wp14:editId="34C2BFCF">
                  <wp:extent cx="4267200" cy="3200400"/>
                  <wp:effectExtent l="19050" t="1905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1010021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25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GL</w:t>
            </w:r>
            <w:r w:rsidR="000A5B73">
              <w:t>L07-02. Photo taken on March 18,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0B2FA70" wp14:editId="5D3E6384">
                  <wp:extent cx="4267200" cy="3200400"/>
                  <wp:effectExtent l="19050" t="1905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102004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GL</w:t>
            </w:r>
            <w:r w:rsidR="00C85D3D">
              <w:t>L07-03. Photo taken on March 19,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6D477B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="00360C0F">
              <w:rPr>
                <w:b/>
              </w:rPr>
              <w:t>7</w:t>
            </w:r>
            <w:r w:rsidRPr="00342FC6">
              <w:rPr>
                <w:b/>
              </w:rPr>
              <w:t>:</w:t>
            </w:r>
            <w:r w:rsidR="002B005F">
              <w:tab/>
            </w:r>
            <w:r>
              <w:t>View of well M</w:t>
            </w:r>
            <w:r w:rsidR="009D6547">
              <w:t>W09-13. Photo taken on March 18, 2015</w:t>
            </w:r>
            <w:r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28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M</w:t>
            </w:r>
            <w:r w:rsidR="009D6547">
              <w:t>W09-14. Photo taken on March 18,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CD40898" wp14:editId="3D5A5595">
                  <wp:extent cx="4267200" cy="3200400"/>
                  <wp:effectExtent l="19050" t="1905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1010015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GSI-PC-02A and GSI-</w:t>
            </w:r>
            <w:r w:rsidR="009D6547">
              <w:t>PC-02B. Photo taken on March 18,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91621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39B2F09" wp14:editId="03685A7E">
                  <wp:extent cx="4267200" cy="3200400"/>
                  <wp:effectExtent l="19050" t="1905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102003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6D477B"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1A02EA">
              <w:t>General l</w:t>
            </w:r>
            <w:r>
              <w:t>ocation</w:t>
            </w:r>
            <w:r w:rsidR="006D477B">
              <w:t xml:space="preserve"> of well GSI-PC-03A and GSI-</w:t>
            </w:r>
            <w:r w:rsidR="00891621">
              <w:t>PC-03B. Photo taken on March19, 2015</w:t>
            </w:r>
            <w:r w:rsidR="006D477B">
              <w:t>.</w:t>
            </w:r>
            <w:r>
              <w:t xml:space="preserve"> Drive point wells </w:t>
            </w:r>
            <w:r w:rsidR="001A02EA">
              <w:t xml:space="preserve">are </w:t>
            </w:r>
            <w:r>
              <w:t>frozen beneath accumulat</w:t>
            </w:r>
            <w:r w:rsidR="001A02EA">
              <w:t>ed</w:t>
            </w:r>
            <w:r>
              <w:t xml:space="preserve"> ice.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73479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1A02EA">
              <w:t>s</w:t>
            </w:r>
            <w:r w:rsidR="006D477B">
              <w:t xml:space="preserve"> GSI-PC-04A and GSI-</w:t>
            </w:r>
            <w:r w:rsidR="00373479">
              <w:t>PC-04B. Photo taken on March 19,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1A02EA">
              <w:t>s</w:t>
            </w:r>
            <w:r w:rsidR="006D477B">
              <w:t xml:space="preserve"> GSI-PC-05A and GSI-</w:t>
            </w:r>
            <w:r w:rsidR="00C85D3D">
              <w:t>PC-05B. Photo taken on March 19,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6D477B" w:rsidRPr="00342FC6">
              <w:rPr>
                <w:b/>
              </w:rPr>
              <w:t>:</w:t>
            </w:r>
            <w:r w:rsidR="00770E76">
              <w:rPr>
                <w:b/>
              </w:rPr>
              <w:t xml:space="preserve"> </w:t>
            </w:r>
            <w:r w:rsidR="00EF6410">
              <w:t>General l</w:t>
            </w:r>
            <w:r>
              <w:t>ocation</w:t>
            </w:r>
            <w:r w:rsidR="006D477B">
              <w:t xml:space="preserve"> of well M</w:t>
            </w:r>
            <w:r w:rsidR="000A5B73">
              <w:t>P09-02. Photo taken on March</w:t>
            </w:r>
            <w:r w:rsidR="00373479">
              <w:t xml:space="preserve"> 19</w:t>
            </w:r>
            <w:r w:rsidR="000A5B73">
              <w:t>, 2015</w:t>
            </w:r>
            <w:r w:rsidR="006D477B">
              <w:t>.</w:t>
            </w:r>
            <w:r>
              <w:t xml:space="preserve"> Well </w:t>
            </w:r>
            <w:r w:rsidR="00EF6410">
              <w:t xml:space="preserve">is </w:t>
            </w:r>
            <w:r>
              <w:t>frozen beneath accumulat</w:t>
            </w:r>
            <w:r w:rsidR="00EF6410">
              <w:t>ed</w:t>
            </w:r>
            <w:r>
              <w:t xml:space="preserve"> ice.</w:t>
            </w: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9D6547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4566FD9" wp14:editId="430DBEEF">
                  <wp:extent cx="4267200" cy="3200400"/>
                  <wp:effectExtent l="19050" t="1905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M</w:t>
            </w:r>
            <w:r w:rsidR="009D6547">
              <w:t>P09-03. Photo taken on March 18,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  <w:p w:rsidR="00CA2292" w:rsidRDefault="00CA2292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0A5B73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782F53F" wp14:editId="36074907">
                  <wp:extent cx="4267200" cy="3200400"/>
                  <wp:effectExtent l="19050" t="1905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0A5B73">
              <w:t xml:space="preserve"> MP09-08. Photo taken on March</w:t>
            </w:r>
            <w:r w:rsidR="006D477B">
              <w:t xml:space="preserve"> </w:t>
            </w:r>
            <w:r w:rsidR="000A5B73">
              <w:t>1</w:t>
            </w:r>
            <w:r w:rsidR="00373479">
              <w:t>8</w:t>
            </w:r>
            <w:r w:rsidR="000A5B73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1C43F91" wp14:editId="20C787DA">
                  <wp:extent cx="4267200" cy="3200400"/>
                  <wp:effectExtent l="19050" t="1905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W141030</w:t>
            </w:r>
            <w:r w:rsidR="00F10E84">
              <w:t>83BH01. Photo taken on March</w:t>
            </w:r>
            <w:r>
              <w:t xml:space="preserve"> 19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ED7CFE3" wp14:editId="384F46A7">
                  <wp:extent cx="4267200" cy="3200400"/>
                  <wp:effectExtent l="19050" t="1905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6D477B" w:rsidRPr="00342FC6">
              <w:rPr>
                <w:b/>
              </w:rPr>
              <w:t>:</w:t>
            </w:r>
            <w:r w:rsidR="002B005F">
              <w:tab/>
            </w:r>
            <w:r w:rsidR="006D477B">
              <w:t>View of well W141030</w:t>
            </w:r>
            <w:r w:rsidR="00F10E84">
              <w:t>83BH02. Photo taken on March</w:t>
            </w:r>
            <w:r>
              <w:t xml:space="preserve"> 19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EBB1B24" wp14:editId="3B0CFC62">
                  <wp:extent cx="4267200" cy="3200400"/>
                  <wp:effectExtent l="19050" t="1905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W141030</w:t>
            </w:r>
            <w:r w:rsidR="00F10E84">
              <w:t>83BH04. Photo taken on March</w:t>
            </w:r>
            <w:r>
              <w:t xml:space="preserve"> 19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3532EF9" wp14:editId="293DC9D2">
                  <wp:extent cx="4267200" cy="3200400"/>
                  <wp:effectExtent l="19050" t="1905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M</w:t>
            </w:r>
            <w:r w:rsidR="00F10E84">
              <w:t>P09-04. Photo taken on March</w:t>
            </w:r>
            <w:r>
              <w:t xml:space="preserve"> 19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031C45B" wp14:editId="1046788E">
                  <wp:extent cx="4267200" cy="3200400"/>
                  <wp:effectExtent l="19050" t="1905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 M</w:t>
            </w:r>
            <w:r w:rsidR="00F10E84">
              <w:t>P09-05. Photo taken on March</w:t>
            </w:r>
            <w:r>
              <w:t xml:space="preserve"> 19</w:t>
            </w:r>
            <w:r w:rsidR="00F10E84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CCB1F9D" wp14:editId="07888741">
                  <wp:extent cx="4267200" cy="3200400"/>
                  <wp:effectExtent l="19050" t="1905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EF6410">
              <w:t>s</w:t>
            </w:r>
            <w:r w:rsidR="006D477B">
              <w:t xml:space="preserve"> MP09-09 and MP</w:t>
            </w:r>
            <w:r w:rsidR="00882388">
              <w:t>09-10. Photo taken on March</w:t>
            </w:r>
            <w:r>
              <w:t xml:space="preserve"> 20</w:t>
            </w:r>
            <w:r w:rsidR="00882388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882388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EF6410">
              <w:t>s</w:t>
            </w:r>
            <w:r w:rsidR="006D477B">
              <w:t xml:space="preserve"> MP09-11 and M</w:t>
            </w:r>
            <w:r w:rsidR="00882388">
              <w:t>P09-12. Photo taken on March</w:t>
            </w:r>
            <w:r>
              <w:t xml:space="preserve"> 20</w:t>
            </w:r>
            <w:r w:rsidR="00882388">
              <w:t>, 2015</w:t>
            </w:r>
            <w:r w:rsidR="00B472F1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C85D3D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279584" wp14:editId="619FC184">
                  <wp:extent cx="4267200" cy="3200400"/>
                  <wp:effectExtent l="19050" t="1905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6D477B" w:rsidRPr="00342FC6">
              <w:rPr>
                <w:b/>
              </w:rPr>
              <w:t>:</w:t>
            </w:r>
            <w:r w:rsidR="002B005F">
              <w:tab/>
            </w:r>
            <w:r w:rsidR="006D477B">
              <w:t>View of well M</w:t>
            </w:r>
            <w:r w:rsidR="00C85D3D">
              <w:t>P09-14. Photo taken on March 20,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F10E84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37FED88" wp14:editId="4DC83B85">
                  <wp:extent cx="4267200" cy="3200400"/>
                  <wp:effectExtent l="19050" t="1905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6D477B" w:rsidRPr="00342FC6">
              <w:rPr>
                <w:b/>
              </w:rPr>
              <w:t>:</w:t>
            </w:r>
            <w:r w:rsidR="006D477B">
              <w:t xml:space="preserve"> </w:t>
            </w:r>
            <w:r w:rsidR="006D477B">
              <w:tab/>
              <w:t>View of well</w:t>
            </w:r>
            <w:r w:rsidR="00EF6410">
              <w:t>s</w:t>
            </w:r>
            <w:r w:rsidR="006D477B">
              <w:t xml:space="preserve"> MW09-01</w:t>
            </w:r>
            <w:r w:rsidR="00F10E84">
              <w:t xml:space="preserve"> and MW09-02</w:t>
            </w:r>
            <w:r w:rsidR="006D477B">
              <w:t xml:space="preserve">. </w:t>
            </w:r>
            <w:r w:rsidR="00F10E84">
              <w:t>Photo taken on March</w:t>
            </w:r>
            <w:r>
              <w:t xml:space="preserve"> 19</w:t>
            </w:r>
            <w:r w:rsidR="00F10E84">
              <w:t>, 2015</w:t>
            </w:r>
            <w:r w:rsidR="006D477B">
              <w:t>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D8DB56C" wp14:editId="0075B5EC">
                  <wp:extent cx="4267200" cy="3200400"/>
                  <wp:effectExtent l="19050" t="1905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360C0F">
            <w:pPr>
              <w:spacing w:before="60" w:after="60" w:line="240" w:lineRule="auto"/>
            </w:pPr>
          </w:p>
        </w:tc>
      </w:tr>
      <w:tr w:rsidR="00F6584C" w:rsidTr="00E926B1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Pr="00342FC6">
              <w:rPr>
                <w:b/>
              </w:rPr>
              <w:t>:</w:t>
            </w:r>
            <w:r w:rsidR="00770E76" w:rsidRPr="00770E76">
              <w:rPr>
                <w:b/>
              </w:rPr>
              <w:t xml:space="preserve"> </w:t>
            </w:r>
            <w:r w:rsidR="002B005F">
              <w:rPr>
                <w:b/>
              </w:rPr>
              <w:tab/>
            </w:r>
            <w:r w:rsidR="00EF6410">
              <w:t>General l</w:t>
            </w:r>
            <w:r w:rsidRPr="00770E76">
              <w:t>ocation of well</w:t>
            </w:r>
            <w:r w:rsidR="00EF6410">
              <w:t>s</w:t>
            </w:r>
            <w:r w:rsidRPr="00770E76">
              <w:t xml:space="preserve"> MW09-03 and MW09-04. Photo taken on March 20, 2015. Both</w:t>
            </w:r>
            <w:r w:rsidR="002B005F">
              <w:t> </w:t>
            </w:r>
            <w:r w:rsidRPr="00770E76">
              <w:t xml:space="preserve">wells </w:t>
            </w:r>
            <w:r w:rsidR="00EF6410">
              <w:t xml:space="preserve">are </w:t>
            </w:r>
            <w:r w:rsidRPr="00770E76">
              <w:t>buried beneath accumulat</w:t>
            </w:r>
            <w:r w:rsidR="00EF6410">
              <w:t>ed</w:t>
            </w:r>
            <w:r w:rsidRPr="00770E76">
              <w:t xml:space="preserve"> snow.</w:t>
            </w: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2B005F">
              <w:tab/>
            </w:r>
            <w:r>
              <w:t>View of well</w:t>
            </w:r>
            <w:r w:rsidR="00EF6410">
              <w:t>s</w:t>
            </w:r>
            <w:r>
              <w:t xml:space="preserve"> MW09-05 and MW09-06.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584C">
            <w:pPr>
              <w:spacing w:after="0" w:line="240" w:lineRule="auto"/>
              <w:jc w:val="left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MW09-07. Photo taken on March 20,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58F808" wp14:editId="2F303994">
                  <wp:extent cx="4267200" cy="3200400"/>
                  <wp:effectExtent l="19050" t="1905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MW09-08.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MW09-11. Photo taken on March 20,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0597FFB" wp14:editId="548F6FFD">
                  <wp:extent cx="4267200" cy="3200400"/>
                  <wp:effectExtent l="19050" t="1905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MW09-20.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69E7437" wp14:editId="57DD23FE">
                  <wp:extent cx="4267200" cy="3200400"/>
                  <wp:effectExtent l="19050" t="1905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MW09-21.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F76DCED" wp14:editId="2E062BF7">
                  <wp:extent cx="4267200" cy="3200400"/>
                  <wp:effectExtent l="19050" t="1905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MW09-22.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pageBreakBefore/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965560C" wp14:editId="2FA2DC2F">
                  <wp:extent cx="4267200" cy="3200400"/>
                  <wp:effectExtent l="19050" t="1905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Default="00360C0F" w:rsidP="00360C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MW09-23. Photo taken on March 19, 2015.</w:t>
            </w:r>
          </w:p>
          <w:p w:rsidR="00F6584C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61AAB53B" wp14:editId="6CF770B2">
                  <wp:extent cx="4267200" cy="3200400"/>
                  <wp:effectExtent l="19050" t="1905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tabs>
                <w:tab w:val="left" w:pos="1130"/>
              </w:tabs>
              <w:spacing w:before="60" w:after="60" w:line="240" w:lineRule="auto"/>
            </w:pPr>
            <w:r>
              <w:rPr>
                <w:b/>
              </w:rPr>
              <w:t>Photo 54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MW09-24.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F6584C" w:rsidRDefault="00F6584C" w:rsidP="00F6584C">
      <w:pPr>
        <w:spacing w:after="0" w:line="240" w:lineRule="auto"/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8D21D9E" wp14:editId="1FC702E7">
                  <wp:extent cx="4267200" cy="3200400"/>
                  <wp:effectExtent l="19050" t="1905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  <w:t>View of well W14103083BH03. Photo taken on March 20,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RPr="0079532B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79532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  <w:tr w:rsidR="00F658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Default="00360C0F" w:rsidP="00E926B1">
            <w:pPr>
              <w:spacing w:before="60" w:after="6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7EE4435" wp14:editId="7ABB72A7">
                  <wp:extent cx="4267200" cy="3200400"/>
                  <wp:effectExtent l="19050" t="1905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319004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Default="00360C0F" w:rsidP="002B00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56</w:t>
            </w:r>
            <w:r w:rsidRPr="00F74288">
              <w:rPr>
                <w:b/>
              </w:rPr>
              <w:t>:</w:t>
            </w:r>
            <w:r w:rsidRPr="00F74288">
              <w:t xml:space="preserve"> </w:t>
            </w:r>
            <w:r w:rsidRPr="00F74288">
              <w:tab/>
            </w:r>
            <w:r>
              <w:t>View of well CH-P-13-02/10. Photo taken on March 19, 2015.</w:t>
            </w:r>
          </w:p>
        </w:tc>
      </w:tr>
      <w:tr w:rsidR="00F6584C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Default="00F6584C" w:rsidP="00F618DB">
            <w:pPr>
              <w:spacing w:after="0" w:line="240" w:lineRule="auto"/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65"/>
      <w:headerReference w:type="first" r:id="rId66"/>
      <w:footerReference w:type="first" r:id="rId67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7B21" w:rsidRDefault="005F7B21">
      <w:r>
        <w:separator/>
      </w:r>
    </w:p>
  </w:endnote>
  <w:endnote w:type="continuationSeparator" w:id="0">
    <w:p w:rsidR="005F7B21" w:rsidRDefault="005F7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7B21" w:rsidRDefault="005F7B21">
      <w:r>
        <w:separator/>
      </w:r>
    </w:p>
  </w:footnote>
  <w:footnote w:type="continuationSeparator" w:id="0">
    <w:p w:rsidR="005F7B21" w:rsidRDefault="005F7B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Yukon Governmen</w:t>
    </w:r>
    <w:r>
      <w:rPr>
        <w:sz w:val="16"/>
      </w:rPr>
      <w:t>t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1A02EA">
      <w:rPr>
        <w:sz w:val="16"/>
      </w:rPr>
      <w:t>March 2015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2B005F"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940EA3">
      <w:rPr>
        <w:sz w:val="16"/>
        <w:szCs w:val="16"/>
      </w:rPr>
      <w:t>June</w:t>
    </w:r>
    <w:r w:rsidR="001A02EA">
      <w:rPr>
        <w:sz w:val="16"/>
        <w:szCs w:val="16"/>
      </w:rPr>
      <w:t xml:space="preserve"> </w:t>
    </w:r>
    <w:r w:rsidR="00E64E6D">
      <w:rPr>
        <w:sz w:val="16"/>
        <w:szCs w:val="16"/>
      </w:rPr>
      <w:t>2015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46333"/>
    <w:rsid w:val="00055E74"/>
    <w:rsid w:val="000621A1"/>
    <w:rsid w:val="0008053F"/>
    <w:rsid w:val="00084B9B"/>
    <w:rsid w:val="00091203"/>
    <w:rsid w:val="000A5B73"/>
    <w:rsid w:val="000A70C3"/>
    <w:rsid w:val="000D4829"/>
    <w:rsid w:val="000D5AB3"/>
    <w:rsid w:val="000E1845"/>
    <w:rsid w:val="000E2603"/>
    <w:rsid w:val="000E2BF5"/>
    <w:rsid w:val="000E6321"/>
    <w:rsid w:val="0010778F"/>
    <w:rsid w:val="00120C55"/>
    <w:rsid w:val="00152B65"/>
    <w:rsid w:val="00164B79"/>
    <w:rsid w:val="00187832"/>
    <w:rsid w:val="0019298B"/>
    <w:rsid w:val="001A02EA"/>
    <w:rsid w:val="001B04EE"/>
    <w:rsid w:val="001B6B6F"/>
    <w:rsid w:val="001D23F9"/>
    <w:rsid w:val="002067EE"/>
    <w:rsid w:val="00222245"/>
    <w:rsid w:val="00224A59"/>
    <w:rsid w:val="0022596B"/>
    <w:rsid w:val="00225D63"/>
    <w:rsid w:val="00240C9F"/>
    <w:rsid w:val="00245735"/>
    <w:rsid w:val="002B005F"/>
    <w:rsid w:val="002C1453"/>
    <w:rsid w:val="002F6215"/>
    <w:rsid w:val="003556B7"/>
    <w:rsid w:val="00360C0F"/>
    <w:rsid w:val="00373479"/>
    <w:rsid w:val="00384019"/>
    <w:rsid w:val="003B16C7"/>
    <w:rsid w:val="003F6FFE"/>
    <w:rsid w:val="004018B4"/>
    <w:rsid w:val="00410CDF"/>
    <w:rsid w:val="004209C1"/>
    <w:rsid w:val="00421949"/>
    <w:rsid w:val="00441B53"/>
    <w:rsid w:val="00451915"/>
    <w:rsid w:val="0046024E"/>
    <w:rsid w:val="0048320B"/>
    <w:rsid w:val="00495864"/>
    <w:rsid w:val="004A6582"/>
    <w:rsid w:val="004B3426"/>
    <w:rsid w:val="004B4402"/>
    <w:rsid w:val="004F46F7"/>
    <w:rsid w:val="005225AB"/>
    <w:rsid w:val="005231B5"/>
    <w:rsid w:val="005435F2"/>
    <w:rsid w:val="005577FD"/>
    <w:rsid w:val="005A18AA"/>
    <w:rsid w:val="005A65AE"/>
    <w:rsid w:val="005B789F"/>
    <w:rsid w:val="005F7B21"/>
    <w:rsid w:val="00615FB0"/>
    <w:rsid w:val="00646516"/>
    <w:rsid w:val="00656B93"/>
    <w:rsid w:val="00696599"/>
    <w:rsid w:val="006A3A67"/>
    <w:rsid w:val="006C44B8"/>
    <w:rsid w:val="006D477B"/>
    <w:rsid w:val="006F4135"/>
    <w:rsid w:val="00707396"/>
    <w:rsid w:val="00730FA7"/>
    <w:rsid w:val="00744547"/>
    <w:rsid w:val="00770E76"/>
    <w:rsid w:val="0079532B"/>
    <w:rsid w:val="007A0332"/>
    <w:rsid w:val="007A1101"/>
    <w:rsid w:val="007A1DFB"/>
    <w:rsid w:val="007A4B7F"/>
    <w:rsid w:val="007A5861"/>
    <w:rsid w:val="007C0F19"/>
    <w:rsid w:val="007C155B"/>
    <w:rsid w:val="007D4CB2"/>
    <w:rsid w:val="007E2852"/>
    <w:rsid w:val="0083357A"/>
    <w:rsid w:val="00843849"/>
    <w:rsid w:val="0084424B"/>
    <w:rsid w:val="00882388"/>
    <w:rsid w:val="00886249"/>
    <w:rsid w:val="00887B00"/>
    <w:rsid w:val="00891621"/>
    <w:rsid w:val="00895686"/>
    <w:rsid w:val="008A279F"/>
    <w:rsid w:val="008D2BA4"/>
    <w:rsid w:val="008E5D7D"/>
    <w:rsid w:val="0090191B"/>
    <w:rsid w:val="00915965"/>
    <w:rsid w:val="0092101B"/>
    <w:rsid w:val="00927BE5"/>
    <w:rsid w:val="00935C7A"/>
    <w:rsid w:val="00940EA3"/>
    <w:rsid w:val="00973DBC"/>
    <w:rsid w:val="009845F8"/>
    <w:rsid w:val="009B287F"/>
    <w:rsid w:val="009D6547"/>
    <w:rsid w:val="009D7E71"/>
    <w:rsid w:val="009E49BC"/>
    <w:rsid w:val="00A7573A"/>
    <w:rsid w:val="00AB0988"/>
    <w:rsid w:val="00AB5320"/>
    <w:rsid w:val="00AF6A3D"/>
    <w:rsid w:val="00AF726F"/>
    <w:rsid w:val="00B472F1"/>
    <w:rsid w:val="00B541AC"/>
    <w:rsid w:val="00BB7FA2"/>
    <w:rsid w:val="00BD3CC7"/>
    <w:rsid w:val="00BF62BA"/>
    <w:rsid w:val="00C26DC1"/>
    <w:rsid w:val="00C43039"/>
    <w:rsid w:val="00C46333"/>
    <w:rsid w:val="00C750FE"/>
    <w:rsid w:val="00C85D3D"/>
    <w:rsid w:val="00C93EAD"/>
    <w:rsid w:val="00CA2292"/>
    <w:rsid w:val="00CB1C10"/>
    <w:rsid w:val="00CC15BA"/>
    <w:rsid w:val="00CC4241"/>
    <w:rsid w:val="00CC612C"/>
    <w:rsid w:val="00D050D1"/>
    <w:rsid w:val="00D251D0"/>
    <w:rsid w:val="00D353CF"/>
    <w:rsid w:val="00D60D54"/>
    <w:rsid w:val="00D760A3"/>
    <w:rsid w:val="00D9503A"/>
    <w:rsid w:val="00DB1B86"/>
    <w:rsid w:val="00DC3A9E"/>
    <w:rsid w:val="00DE469B"/>
    <w:rsid w:val="00DE5479"/>
    <w:rsid w:val="00E22C7E"/>
    <w:rsid w:val="00E32443"/>
    <w:rsid w:val="00E37F8A"/>
    <w:rsid w:val="00E64E6D"/>
    <w:rsid w:val="00E71A63"/>
    <w:rsid w:val="00E72B5F"/>
    <w:rsid w:val="00E865D5"/>
    <w:rsid w:val="00E926B1"/>
    <w:rsid w:val="00EC0640"/>
    <w:rsid w:val="00EE1D97"/>
    <w:rsid w:val="00EF6410"/>
    <w:rsid w:val="00F10E84"/>
    <w:rsid w:val="00F13AC7"/>
    <w:rsid w:val="00F6584C"/>
    <w:rsid w:val="00F9778E"/>
    <w:rsid w:val="00FC0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i:\Hemmera%20Templates%202007\Appendices\Photograph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8E8D92-E3A0-44EF-9AB5-09F34DA34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Photographs.dotx</Template>
  <TotalTime>0</TotalTime>
  <Pages>28</Pages>
  <Words>813</Words>
  <Characters>4391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5194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Manami Kimura</cp:lastModifiedBy>
  <cp:revision>2</cp:revision>
  <cp:lastPrinted>2009-03-02T21:46:00Z</cp:lastPrinted>
  <dcterms:created xsi:type="dcterms:W3CDTF">2015-06-04T15:50:00Z</dcterms:created>
  <dcterms:modified xsi:type="dcterms:W3CDTF">2015-06-04T15:50:00Z</dcterms:modified>
</cp:coreProperties>
</file>