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9E3C331" wp14:editId="51C3E5DF">
                  <wp:extent cx="3277760" cy="1847758"/>
                  <wp:effectExtent l="0" t="742950" r="0" b="705485"/>
                  <wp:docPr id="1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77949" cy="1847865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5A18AA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>
              <w:tab/>
              <w:t>View of drive point wells GSI-DC-01A and GSI-DC-01B.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2C145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55A9BD8" wp14:editId="20196F09">
                  <wp:extent cx="3278515" cy="1848182"/>
                  <wp:effectExtent l="0" t="742950" r="0" b="72390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93707" cy="1856746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GSI-DC-02A and GSI-DC-02B.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2C145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41AE377" wp14:editId="36951D9A">
                  <wp:extent cx="5677232" cy="3200400"/>
                  <wp:effectExtent l="19050" t="19050" r="0" b="0"/>
                  <wp:docPr id="1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232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GSI-DC-03A and GSI-DC-03B.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67F5A86" wp14:editId="2EC07570">
                  <wp:extent cx="1804147" cy="3200400"/>
                  <wp:effectExtent l="19050" t="19050" r="24765" b="19050"/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GSI-DC-05A and GSI-DC-05B. Photo taken on October 9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8660A5A" wp14:editId="6DA7EF2A">
                  <wp:extent cx="5677232" cy="3200400"/>
                  <wp:effectExtent l="19050" t="19050" r="0" b="0"/>
                  <wp:docPr id="1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232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GSI-DC-06A and GSI-DC-06B. Photo taken on October 10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222245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0877DE9" wp14:editId="58F625D7">
                  <wp:extent cx="3265951" cy="1841100"/>
                  <wp:effectExtent l="0" t="723900" r="0" b="711835"/>
                  <wp:docPr id="1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09405" cy="1865596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GSI-DC-07A and GSI-DC-07B. Photo taken on October 10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222245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168CE8" wp14:editId="5A289E62">
                  <wp:extent cx="4267199" cy="3200400"/>
                  <wp:effectExtent l="19050" t="19050" r="19685" b="19050"/>
                  <wp:docPr id="1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GSI-DC-08A and GSI-DC-08B. Photo taken on October 10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C07824C" wp14:editId="071E701C">
                  <wp:extent cx="4267199" cy="3200400"/>
                  <wp:effectExtent l="19050" t="19050" r="19685" b="19050"/>
                  <wp:docPr id="1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GSI-DC-09A and GSI-DC-09B. Photo taken on October 10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bookmarkStart w:id="0" w:name="_GoBack"/>
            <w:r>
              <w:rPr>
                <w:noProof/>
                <w:lang w:eastAsia="en-CA"/>
              </w:rPr>
              <w:drawing>
                <wp:inline distT="0" distB="0" distL="0" distR="0" wp14:anchorId="35BF9520" wp14:editId="11C8B3E3">
                  <wp:extent cx="4267199" cy="3200400"/>
                  <wp:effectExtent l="19050" t="19050" r="19685" b="19050"/>
                  <wp:docPr id="1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GSI-DC-10A and GSI-DC-10B. Photo taken on October 10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FA151C5" wp14:editId="7ACAE0EF">
                  <wp:extent cx="3181351" cy="1793408"/>
                  <wp:effectExtent l="0" t="704850" r="0" b="702310"/>
                  <wp:docPr id="1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81351" cy="1793408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GSI-HA-01A. Photo taken on October 7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4242004" wp14:editId="08ED2893">
                  <wp:extent cx="3205289" cy="1806903"/>
                  <wp:effectExtent l="0" t="723900" r="0" b="708025"/>
                  <wp:docPr id="1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35735" cy="1824066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5A18A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GSI-HA-02A.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21949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B7CA21F" wp14:editId="57645A73">
                  <wp:extent cx="3347024" cy="1886802"/>
                  <wp:effectExtent l="0" t="742950" r="0" b="723265"/>
                  <wp:docPr id="12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64193" cy="1896481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B472F1" w:rsidRDefault="00B472F1" w:rsidP="005A18AA">
            <w:pPr>
              <w:spacing w:before="60" w:after="60" w:line="240" w:lineRule="auto"/>
              <w:ind w:left="1008" w:hanging="1008"/>
              <w:rPr>
                <w:b/>
              </w:rPr>
            </w:pPr>
          </w:p>
          <w:p w:rsidR="00744547" w:rsidRDefault="00744547" w:rsidP="00B472F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GSI-HA-03A.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8A279F" w:rsidRDefault="008A279F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46E1EDE" wp14:editId="7FA3066F">
                  <wp:extent cx="3295717" cy="1857879"/>
                  <wp:effectExtent l="0" t="742950" r="0" b="714375"/>
                  <wp:docPr id="1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22454" cy="1872951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GSI-HA-04A.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682B2AB" wp14:editId="4F0D113A">
                  <wp:extent cx="3209591" cy="1809328"/>
                  <wp:effectExtent l="0" t="723900" r="0" b="705485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23756" cy="1817313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GSI-HA-05A. Photo taken on October 7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C46333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A169CEE" wp14:editId="708F20DD">
                  <wp:extent cx="4267200" cy="3200400"/>
                  <wp:effectExtent l="19050" t="19050" r="0" b="0"/>
                  <wp:docPr id="1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0700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15</w:t>
            </w:r>
            <w:r w:rsidRPr="00342FC6">
              <w:rPr>
                <w:b/>
              </w:rPr>
              <w:t>:</w:t>
            </w:r>
            <w:r>
              <w:t xml:space="preserve">  View of well MW09-15.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AEF0BE" wp14:editId="0D56AA21">
                  <wp:extent cx="3151573" cy="1776622"/>
                  <wp:effectExtent l="0" t="704850" r="0" b="681355"/>
                  <wp:docPr id="7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70948" cy="1787544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damaged well MW09-16.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0C96644" wp14:editId="596513F8">
                  <wp:extent cx="1804147" cy="3200400"/>
                  <wp:effectExtent l="19050" t="19050" r="24765" b="19050"/>
                  <wp:docPr id="7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MW09-17. Photo taken on October 7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44C6DF1" wp14:editId="33229B7B">
                  <wp:extent cx="1804147" cy="3200400"/>
                  <wp:effectExtent l="19050" t="19050" r="24765" b="19050"/>
                  <wp:docPr id="7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MW09-18.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1B38AEF" wp14:editId="6FE5D713">
                  <wp:extent cx="1804147" cy="3200400"/>
                  <wp:effectExtent l="19050" t="19050" r="24765" b="19050"/>
                  <wp:docPr id="7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19</w:t>
            </w:r>
            <w:r w:rsidRPr="00342FC6">
              <w:rPr>
                <w:b/>
              </w:rPr>
              <w:t>:</w:t>
            </w:r>
            <w:r>
              <w:t xml:space="preserve">  View of well MW09-19.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9FC468C" wp14:editId="0E2B5343">
                  <wp:extent cx="1804147" cy="3200400"/>
                  <wp:effectExtent l="19050" t="19050" r="24765" b="19050"/>
                  <wp:docPr id="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</w:t>
            </w:r>
            <w:r w:rsidR="00B472F1">
              <w:t xml:space="preserve"> </w:t>
            </w:r>
            <w:r>
              <w:t>well</w:t>
            </w:r>
            <w:r w:rsidR="00B472F1">
              <w:t xml:space="preserve"> </w:t>
            </w:r>
            <w:r>
              <w:t>CH-P-13-01/10. Photo taken on October 9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F25E21F" wp14:editId="5B607C41">
                  <wp:extent cx="4267199" cy="3200400"/>
                  <wp:effectExtent l="19050" t="19050" r="19685" b="19050"/>
                  <wp:docPr id="8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CH-P-13-03/10.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2F8CC85" wp14:editId="0DCAE941">
                  <wp:extent cx="4267200" cy="3200400"/>
                  <wp:effectExtent l="19050" t="19050" r="0" b="0"/>
                  <wp:docPr id="8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</w:t>
            </w:r>
            <w:r w:rsidR="00B472F1">
              <w:t xml:space="preserve"> </w:t>
            </w:r>
            <w:r>
              <w:t>well</w:t>
            </w:r>
            <w:r w:rsidR="00B472F1">
              <w:t xml:space="preserve"> </w:t>
            </w:r>
            <w:r>
              <w:t>CH-P-13-03/50. Photo taken on October 7</w:t>
            </w:r>
            <w:r w:rsidRPr="00352073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C631B69" wp14:editId="411F58D8">
                  <wp:extent cx="4267199" cy="3200400"/>
                  <wp:effectExtent l="19050" t="19050" r="19685" b="19050"/>
                  <wp:docPr id="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CH-P-13-04/10. Photo taken on October 7</w:t>
            </w:r>
            <w:r w:rsidRPr="00352073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F6224C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2DE63A3" wp14:editId="38A14FF6">
                  <wp:extent cx="4267199" cy="3200400"/>
                  <wp:effectExtent l="19050" t="19050" r="19685" b="19050"/>
                  <wp:docPr id="8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F6224C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CH-P-13-04/35.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F6224C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4272B76" wp14:editId="6DBB0BD5">
                  <wp:extent cx="4267200" cy="3200400"/>
                  <wp:effectExtent l="19050" t="19050" r="0" b="0"/>
                  <wp:docPr id="8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6D477B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25</w:t>
            </w:r>
            <w:r w:rsidRPr="00342FC6">
              <w:rPr>
                <w:b/>
              </w:rPr>
              <w:t>:</w:t>
            </w:r>
            <w:r>
              <w:t xml:space="preserve">  View of well CH-P-13-05/50.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6584C" w:rsidP="00D050D1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4E1857C" wp14:editId="6ACAD9A9">
                  <wp:extent cx="4267199" cy="3200400"/>
                  <wp:effectExtent l="19050" t="19050" r="19685" b="19050"/>
                  <wp:docPr id="8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6D477B" w:rsidP="00F6224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GLL07-01.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C46333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7C25D4D" wp14:editId="66821236">
                  <wp:extent cx="4267199" cy="3200400"/>
                  <wp:effectExtent l="19050" t="19050" r="19685" b="19050"/>
                  <wp:docPr id="8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GLL07-02.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2FEAA01" wp14:editId="6ECCB550">
                  <wp:extent cx="4267199" cy="3200400"/>
                  <wp:effectExtent l="19050" t="19050" r="19685" b="19050"/>
                  <wp:docPr id="8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GLL07-03.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E54ACCF" wp14:editId="51764682">
                  <wp:extent cx="4267199" cy="3200400"/>
                  <wp:effectExtent l="19050" t="19050" r="19685" b="19050"/>
                  <wp:docPr id="8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Pr="00342FC6">
              <w:rPr>
                <w:b/>
              </w:rPr>
              <w:t>:</w:t>
            </w:r>
            <w:r>
              <w:t xml:space="preserve">  View of well MW09-13.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324FE31" wp14:editId="2D385D6B">
                  <wp:extent cx="4267199" cy="3200400"/>
                  <wp:effectExtent l="19050" t="19050" r="19685" b="19050"/>
                  <wp:docPr id="8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MW09-14.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6648D83" wp14:editId="3A95CAE8">
                  <wp:extent cx="4267199" cy="3200400"/>
                  <wp:effectExtent l="19050" t="19050" r="19685" b="19050"/>
                  <wp:docPr id="9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GSI-PC-02A and GSI-PC-02B.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F4FE7BB" wp14:editId="2779C6F4">
                  <wp:extent cx="4267200" cy="3200400"/>
                  <wp:effectExtent l="19050" t="19050" r="0" b="0"/>
                  <wp:docPr id="9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GSI-PC-03A and GSI-PC-03B.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5D24633" wp14:editId="6EDBD7E9">
                  <wp:extent cx="4267199" cy="3200400"/>
                  <wp:effectExtent l="19050" t="19050" r="19685" b="19050"/>
                  <wp:docPr id="9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GSI-PC-04A and GSI-PC-04B.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4255D5B" wp14:editId="687B4CF0">
                  <wp:extent cx="4267199" cy="3200400"/>
                  <wp:effectExtent l="19050" t="19050" r="19685" b="19050"/>
                  <wp:docPr id="9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GSI-PC-05A and GSI-PC-05B. Photo taken on October 8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D438E12" wp14:editId="03AE1E30">
                  <wp:extent cx="4267200" cy="3200400"/>
                  <wp:effectExtent l="19050" t="19050" r="0" b="0"/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Pr="00342FC6">
              <w:rPr>
                <w:b/>
              </w:rPr>
              <w:t>:</w:t>
            </w:r>
            <w:r>
              <w:t xml:space="preserve">  View of well MP09-02.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E2843DC" wp14:editId="79C01F51">
                  <wp:extent cx="4267199" cy="3200400"/>
                  <wp:effectExtent l="19050" t="19050" r="19685" b="1905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MP09-03. Photo taken on October 7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p w:rsidR="00F6584C" w:rsidRDefault="00F6584C" w:rsidP="00F6584C">
      <w:pPr>
        <w:spacing w:after="0" w:line="240" w:lineRule="auto"/>
      </w:pPr>
    </w:p>
    <w:p w:rsidR="00CA2292" w:rsidRDefault="00CA2292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F60620B" wp14:editId="3F9E2B12">
                  <wp:extent cx="4267199" cy="3200400"/>
                  <wp:effectExtent l="19050" t="19050" r="19685" b="1905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MP09-08. Photo taken on October 8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3C50A25" wp14:editId="5922F5D2">
                  <wp:extent cx="1804147" cy="3200400"/>
                  <wp:effectExtent l="19050" t="19050" r="5715" b="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W14103083BH01.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E1A744" wp14:editId="43DAAB94">
                  <wp:extent cx="1804147" cy="3200400"/>
                  <wp:effectExtent l="19050" t="19050" r="5715" b="0"/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Pr="00342FC6">
              <w:rPr>
                <w:b/>
              </w:rPr>
              <w:t>:</w:t>
            </w:r>
            <w:r>
              <w:t xml:space="preserve">  View of well W14103083BH02.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3300E85" wp14:editId="15AA0199">
                  <wp:extent cx="5677232" cy="3200400"/>
                  <wp:effectExtent l="19050" t="19050" r="0" b="0"/>
                  <wp:docPr id="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232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W14103083BH04.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60C1908" wp14:editId="09292891">
                  <wp:extent cx="4267199" cy="3200400"/>
                  <wp:effectExtent l="19050" t="19050" r="635" b="0"/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MP09-04.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2E2C025" wp14:editId="1FF20C8E">
                  <wp:extent cx="4267200" cy="3200400"/>
                  <wp:effectExtent l="19050" t="19050" r="0" b="0"/>
                  <wp:docPr id="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MP09-05. Photo taken on October 9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3D87782" wp14:editId="426D7A7D">
                  <wp:extent cx="3305899" cy="1863619"/>
                  <wp:effectExtent l="0" t="742950" r="0" b="727710"/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16522" cy="1869608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MP09-09 and MP09-10. Photo taken on October 10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7598837" wp14:editId="70CB8237">
                  <wp:extent cx="5677232" cy="3200400"/>
                  <wp:effectExtent l="19050" t="19050" r="0" b="0"/>
                  <wp:docPr id="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232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MP09-11 and MP09-12. Photo taken on October 9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A4F68D2" wp14:editId="63752F42">
                  <wp:extent cx="1804147" cy="3200400"/>
                  <wp:effectExtent l="19050" t="19050" r="5715" b="0"/>
                  <wp:docPr id="2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Pr="00342FC6">
              <w:rPr>
                <w:b/>
              </w:rPr>
              <w:t>:</w:t>
            </w:r>
            <w:r>
              <w:t xml:space="preserve">  View of well MP09-14.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DCC6E67" wp14:editId="56B457C2">
                  <wp:extent cx="1804147" cy="3200400"/>
                  <wp:effectExtent l="19050" t="19050" r="5715" b="0"/>
                  <wp:docPr id="2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MW09-01.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F978E5B" wp14:editId="543D33F1">
                  <wp:extent cx="1804147" cy="3200400"/>
                  <wp:effectExtent l="19050" t="19050" r="5715" b="0"/>
                  <wp:docPr id="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MW09-02.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44BD138" wp14:editId="6BA616CD">
                  <wp:extent cx="1804147" cy="3200400"/>
                  <wp:effectExtent l="19050" t="19050" r="5715" b="0"/>
                  <wp:docPr id="2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MW09-03 and MW09-04. Photo taken on October 8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584C">
            <w:pPr>
              <w:spacing w:after="0" w:line="240" w:lineRule="auto"/>
              <w:jc w:val="left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EB85CA2" wp14:editId="41C67623">
                  <wp:extent cx="1804147" cy="3200400"/>
                  <wp:effectExtent l="19050" t="19050" r="5715" b="0"/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Pr="00342FC6">
              <w:rPr>
                <w:b/>
              </w:rPr>
              <w:t>:</w:t>
            </w:r>
            <w:r>
              <w:t xml:space="preserve">  View of well MW09-05 and MW09-06.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F618D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6447C82" wp14:editId="0C692F77">
                  <wp:extent cx="4267199" cy="3200400"/>
                  <wp:effectExtent l="19050" t="19050" r="635" b="0"/>
                  <wp:docPr id="3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MW09-07. Photo taken on October 10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775E902" wp14:editId="4178D528">
                  <wp:extent cx="4267199" cy="3200400"/>
                  <wp:effectExtent l="19050" t="19050" r="635" b="0"/>
                  <wp:docPr id="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MW09-08. Photo taken on October 9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F618D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1D90F55" wp14:editId="7F2DED17">
                  <wp:extent cx="4267200" cy="3200400"/>
                  <wp:effectExtent l="19050" t="19050" r="0" b="0"/>
                  <wp:docPr id="3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MW09-11.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107E863" wp14:editId="276ACD19">
                  <wp:extent cx="4267199" cy="3200400"/>
                  <wp:effectExtent l="19050" t="19050" r="635" b="0"/>
                  <wp:docPr id="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MW09-20. Photo taken on October 9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F618D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E0ED0C" wp14:editId="2DF2EB42">
                  <wp:extent cx="4267199" cy="3200400"/>
                  <wp:effectExtent l="19050" t="19050" r="635" b="0"/>
                  <wp:docPr id="3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MW09-21. Photo taken on October 9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F6584C">
              <w:t>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DEDB56B" wp14:editId="0355B46C">
                  <wp:extent cx="1804147" cy="3200400"/>
                  <wp:effectExtent l="19050" t="19050" r="5715" b="0"/>
                  <wp:docPr id="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MW09-22.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RPr="0079532B" w:rsidTr="00F618D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452B58B" wp14:editId="740B5AF4">
                  <wp:extent cx="1804147" cy="3200400"/>
                  <wp:effectExtent l="19050" t="19050" r="5715" b="0"/>
                  <wp:docPr id="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D477B" w:rsidRDefault="00F6584C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MW09-23. Photo taken on October 8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  <w:p w:rsidR="00F6584C" w:rsidRDefault="00F6584C" w:rsidP="006D477B">
            <w:pPr>
              <w:spacing w:before="60" w:after="6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A449DAD" wp14:editId="2561C4D3">
                  <wp:extent cx="4267199" cy="3200400"/>
                  <wp:effectExtent l="19050" t="19050" r="635" b="0"/>
                  <wp:docPr id="3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MW09-24.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2F6215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2F621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6584C" w:rsidP="00F618DB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ED98C8" wp14:editId="080B282C">
                  <wp:extent cx="4267199" cy="3200400"/>
                  <wp:effectExtent l="19050" t="19050" r="635" b="0"/>
                  <wp:docPr id="4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199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2F6215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W14103083BH03. Photo taken on October 8</w:t>
            </w:r>
            <w:r w:rsidRPr="00996971">
              <w:rPr>
                <w:vertAlign w:val="superscript"/>
              </w:rPr>
              <w:t>th</w:t>
            </w:r>
            <w:r>
              <w:t>, 2014</w:t>
            </w:r>
            <w:r w:rsidR="00B472F1">
              <w:t>.</w:t>
            </w:r>
          </w:p>
        </w:tc>
      </w:tr>
      <w:tr w:rsidR="00F6584C" w:rsidTr="002F6215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F618D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1AB408D" wp14:editId="31D84C4C">
                  <wp:extent cx="1804147" cy="3200400"/>
                  <wp:effectExtent l="19050" t="19050" r="5715" b="0"/>
                  <wp:docPr id="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47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Tr="00F618DB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F6584C" w:rsidP="00F618D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F74288">
              <w:rPr>
                <w:b/>
              </w:rPr>
              <w:t>9:</w:t>
            </w:r>
            <w:r w:rsidRPr="00F74288">
              <w:t xml:space="preserve"> </w:t>
            </w:r>
            <w:r w:rsidRPr="00F74288">
              <w:tab/>
            </w:r>
            <w:r>
              <w:t>View of well CH-P-13-02/10. Photo taken on October 9</w:t>
            </w:r>
            <w:r w:rsidRPr="00996971">
              <w:rPr>
                <w:vertAlign w:val="superscript"/>
              </w:rPr>
              <w:t>th</w:t>
            </w:r>
            <w:r>
              <w:t>, 2014.</w:t>
            </w:r>
          </w:p>
        </w:tc>
      </w:tr>
      <w:tr w:rsidR="00F6584C" w:rsidTr="00F618D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68"/>
      <w:headerReference w:type="first" r:id="rId69"/>
      <w:footerReference w:type="first" r:id="rId70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6333" w:rsidRDefault="00C46333">
      <w:r>
        <w:separator/>
      </w:r>
    </w:p>
  </w:endnote>
  <w:endnote w:type="continuationSeparator" w:id="0">
    <w:p w:rsidR="00C46333" w:rsidRDefault="00C463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6333" w:rsidRDefault="00C46333">
      <w:r>
        <w:separator/>
      </w:r>
    </w:p>
  </w:footnote>
  <w:footnote w:type="continuationSeparator" w:id="0">
    <w:p w:rsidR="00C46333" w:rsidRDefault="00C463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EE1D97" w:rsidRDefault="000E2BF5" w:rsidP="00EE1D97">
    <w:pPr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Yukon Governmen</w:t>
    </w:r>
    <w:r>
      <w:rPr>
        <w:sz w:val="16"/>
      </w:rPr>
      <w:t>t</w:t>
    </w:r>
    <w:r>
      <w:rPr>
        <w:sz w:val="16"/>
      </w:rPr>
      <w:tab/>
    </w:r>
    <w:r>
      <w:rPr>
        <w:sz w:val="16"/>
      </w:rPr>
      <w:tab/>
    </w:r>
    <w:r>
      <w:rPr>
        <w:sz w:val="16"/>
      </w:rPr>
      <w:tab/>
    </w:r>
    <w:r w:rsidR="001D23F9" w:rsidRPr="00C953F7">
      <w:rPr>
        <w:sz w:val="16"/>
        <w:szCs w:val="16"/>
      </w:rPr>
      <w:tab/>
    </w:r>
    <w:r w:rsidR="00EE1D97">
      <w:rPr>
        <w:sz w:val="16"/>
        <w:szCs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E64E6D">
      <w:rPr>
        <w:sz w:val="16"/>
        <w:szCs w:val="16"/>
      </w:rPr>
      <w:tab/>
    </w:r>
    <w:r w:rsidR="00E64E6D">
      <w:rPr>
        <w:sz w:val="16"/>
        <w:szCs w:val="16"/>
      </w:rPr>
      <w:tab/>
    </w:r>
    <w:r w:rsidR="00E64E6D">
      <w:rPr>
        <w:sz w:val="16"/>
        <w:szCs w:val="16"/>
      </w:rPr>
      <w:tab/>
    </w:r>
    <w:r w:rsidR="00E64E6D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4B3426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>
      <w:rPr>
        <w:sz w:val="16"/>
      </w:rPr>
      <w:t xml:space="preserve">October </w:t>
    </w:r>
    <w:r w:rsidRPr="00522947">
      <w:rPr>
        <w:sz w:val="16"/>
      </w:rPr>
      <w:t>2014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E64E6D">
      <w:rPr>
        <w:noProof/>
        <w:sz w:val="16"/>
        <w:szCs w:val="16"/>
      </w:rPr>
      <w:t>30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E64E6D">
      <w:rPr>
        <w:sz w:val="16"/>
        <w:szCs w:val="16"/>
      </w:rPr>
      <w:t>January 2015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46333"/>
    <w:rsid w:val="00055E74"/>
    <w:rsid w:val="000621A1"/>
    <w:rsid w:val="0008053F"/>
    <w:rsid w:val="00084B9B"/>
    <w:rsid w:val="00091203"/>
    <w:rsid w:val="000A70C3"/>
    <w:rsid w:val="000D4829"/>
    <w:rsid w:val="000D5AB3"/>
    <w:rsid w:val="000E1845"/>
    <w:rsid w:val="000E2603"/>
    <w:rsid w:val="000E2BF5"/>
    <w:rsid w:val="000E6321"/>
    <w:rsid w:val="0010778F"/>
    <w:rsid w:val="00120C55"/>
    <w:rsid w:val="00152B65"/>
    <w:rsid w:val="00164B79"/>
    <w:rsid w:val="00187832"/>
    <w:rsid w:val="0019298B"/>
    <w:rsid w:val="001B04EE"/>
    <w:rsid w:val="001B6B6F"/>
    <w:rsid w:val="001D23F9"/>
    <w:rsid w:val="002067EE"/>
    <w:rsid w:val="00222245"/>
    <w:rsid w:val="00224A59"/>
    <w:rsid w:val="0022596B"/>
    <w:rsid w:val="00225D63"/>
    <w:rsid w:val="00240C9F"/>
    <w:rsid w:val="00245735"/>
    <w:rsid w:val="002C1453"/>
    <w:rsid w:val="002F6215"/>
    <w:rsid w:val="003556B7"/>
    <w:rsid w:val="00384019"/>
    <w:rsid w:val="003B16C7"/>
    <w:rsid w:val="003F6FFE"/>
    <w:rsid w:val="004018B4"/>
    <w:rsid w:val="00410CDF"/>
    <w:rsid w:val="004209C1"/>
    <w:rsid w:val="00421949"/>
    <w:rsid w:val="00451915"/>
    <w:rsid w:val="0046024E"/>
    <w:rsid w:val="0048320B"/>
    <w:rsid w:val="00495864"/>
    <w:rsid w:val="004A6582"/>
    <w:rsid w:val="004B3426"/>
    <w:rsid w:val="004B4402"/>
    <w:rsid w:val="004F46F7"/>
    <w:rsid w:val="005225AB"/>
    <w:rsid w:val="005231B5"/>
    <w:rsid w:val="005435F2"/>
    <w:rsid w:val="005577FD"/>
    <w:rsid w:val="005A18AA"/>
    <w:rsid w:val="005A65AE"/>
    <w:rsid w:val="005B789F"/>
    <w:rsid w:val="00615FB0"/>
    <w:rsid w:val="00646516"/>
    <w:rsid w:val="00656B93"/>
    <w:rsid w:val="00696599"/>
    <w:rsid w:val="006A3A67"/>
    <w:rsid w:val="006C44B8"/>
    <w:rsid w:val="006D477B"/>
    <w:rsid w:val="006F4135"/>
    <w:rsid w:val="00707396"/>
    <w:rsid w:val="00730FA7"/>
    <w:rsid w:val="00744547"/>
    <w:rsid w:val="0079532B"/>
    <w:rsid w:val="007A0332"/>
    <w:rsid w:val="007A1101"/>
    <w:rsid w:val="007A1DFB"/>
    <w:rsid w:val="007A4B7F"/>
    <w:rsid w:val="007A5861"/>
    <w:rsid w:val="007C0F19"/>
    <w:rsid w:val="007C155B"/>
    <w:rsid w:val="007D4CB2"/>
    <w:rsid w:val="007E2852"/>
    <w:rsid w:val="0083357A"/>
    <w:rsid w:val="00843849"/>
    <w:rsid w:val="0084424B"/>
    <w:rsid w:val="00895686"/>
    <w:rsid w:val="008A279F"/>
    <w:rsid w:val="008D2BA4"/>
    <w:rsid w:val="008E5D7D"/>
    <w:rsid w:val="0090191B"/>
    <w:rsid w:val="00915965"/>
    <w:rsid w:val="0092101B"/>
    <w:rsid w:val="00927BE5"/>
    <w:rsid w:val="00935C7A"/>
    <w:rsid w:val="00973DBC"/>
    <w:rsid w:val="009845F8"/>
    <w:rsid w:val="009B287F"/>
    <w:rsid w:val="009D7E71"/>
    <w:rsid w:val="009E49BC"/>
    <w:rsid w:val="00A7573A"/>
    <w:rsid w:val="00AB0988"/>
    <w:rsid w:val="00AB5320"/>
    <w:rsid w:val="00AF6A3D"/>
    <w:rsid w:val="00AF726F"/>
    <w:rsid w:val="00B472F1"/>
    <w:rsid w:val="00B541AC"/>
    <w:rsid w:val="00BB7FA2"/>
    <w:rsid w:val="00BD3CC7"/>
    <w:rsid w:val="00BF62BA"/>
    <w:rsid w:val="00C26DC1"/>
    <w:rsid w:val="00C43039"/>
    <w:rsid w:val="00C46333"/>
    <w:rsid w:val="00C750FE"/>
    <w:rsid w:val="00C93EAD"/>
    <w:rsid w:val="00CA2292"/>
    <w:rsid w:val="00CB1C10"/>
    <w:rsid w:val="00CC15BA"/>
    <w:rsid w:val="00CC4241"/>
    <w:rsid w:val="00CC612C"/>
    <w:rsid w:val="00D050D1"/>
    <w:rsid w:val="00D251D0"/>
    <w:rsid w:val="00D353CF"/>
    <w:rsid w:val="00D60D54"/>
    <w:rsid w:val="00D760A3"/>
    <w:rsid w:val="00D9503A"/>
    <w:rsid w:val="00DC3A9E"/>
    <w:rsid w:val="00DE469B"/>
    <w:rsid w:val="00DE5479"/>
    <w:rsid w:val="00E22C7E"/>
    <w:rsid w:val="00E32443"/>
    <w:rsid w:val="00E37F8A"/>
    <w:rsid w:val="00E64E6D"/>
    <w:rsid w:val="00E71A63"/>
    <w:rsid w:val="00E72B5F"/>
    <w:rsid w:val="00E865D5"/>
    <w:rsid w:val="00EC0640"/>
    <w:rsid w:val="00EE1D97"/>
    <w:rsid w:val="00F13AC7"/>
    <w:rsid w:val="00F6584C"/>
    <w:rsid w:val="00F9778E"/>
    <w:rsid w:val="00FC0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i:\Hemmera%20Templates%202007\Appendices\Photograph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37B5DE-9BAC-4F14-BFA6-B7749968A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Photographs.dotx</Template>
  <TotalTime>13</TotalTime>
  <Pages>30</Pages>
  <Words>771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5033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Jennifer Bui</cp:lastModifiedBy>
  <cp:revision>5</cp:revision>
  <cp:lastPrinted>2009-03-02T21:46:00Z</cp:lastPrinted>
  <dcterms:created xsi:type="dcterms:W3CDTF">2014-11-26T21:44:00Z</dcterms:created>
  <dcterms:modified xsi:type="dcterms:W3CDTF">2015-01-27T20:13:00Z</dcterms:modified>
</cp:coreProperties>
</file>